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44" w:type="dxa"/>
        <w:tblInd w:w="-98" w:type="dxa"/>
        <w:tblLayout w:type="fixed"/>
        <w:tblLook w:val="01E0" w:firstRow="1" w:lastRow="1" w:firstColumn="1" w:lastColumn="1" w:noHBand="0" w:noVBand="0"/>
      </w:tblPr>
      <w:tblGrid>
        <w:gridCol w:w="5768"/>
        <w:gridCol w:w="4076"/>
      </w:tblGrid>
      <w:tr w:rsidR="0094488D" w:rsidRPr="00777D69" w14:paraId="3BCA39D8" w14:textId="77777777" w:rsidTr="00946647">
        <w:trPr>
          <w:trHeight w:val="1974"/>
        </w:trPr>
        <w:tc>
          <w:tcPr>
            <w:tcW w:w="5768" w:type="dxa"/>
            <w:tcBorders>
              <w:bottom w:val="nil"/>
            </w:tcBorders>
          </w:tcPr>
          <w:p w14:paraId="272E8A08" w14:textId="77777777" w:rsidR="00381AC5" w:rsidRDefault="00381AC5" w:rsidP="007600DA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</w:pPr>
            <w:r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  <w:t xml:space="preserve">SEDE – Via Suor Elisabetta </w:t>
            </w:r>
            <w:proofErr w:type="spellStart"/>
            <w:r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  <w:t>Vendramini</w:t>
            </w:r>
            <w:proofErr w:type="spellEnd"/>
            <w:r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  <w:t>, 13</w:t>
            </w:r>
          </w:p>
          <w:p w14:paraId="305DCFDF" w14:textId="295B1B2E" w:rsidR="007600DA" w:rsidRPr="00FD0257" w:rsidRDefault="00381AC5" w:rsidP="007600DA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</w:pPr>
            <w:bookmarkStart w:id="0" w:name="_GoBack"/>
            <w:bookmarkEnd w:id="0"/>
            <w:r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  <w:t>3</w:t>
            </w:r>
            <w:r w:rsidR="007600DA" w:rsidRPr="00FD0257"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  <w:t>5137 Padova</w:t>
            </w:r>
          </w:p>
          <w:p w14:paraId="19FC75D5" w14:textId="07583A4C" w:rsidR="007600DA" w:rsidRPr="00FD0257" w:rsidRDefault="00381AC5" w:rsidP="007600DA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</w:pPr>
            <w:proofErr w:type="spellStart"/>
            <w:proofErr w:type="gramStart"/>
            <w:r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  <w:t>tel</w:t>
            </w:r>
            <w:proofErr w:type="spellEnd"/>
            <w:r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  <w:t xml:space="preserve">  +</w:t>
            </w:r>
            <w:proofErr w:type="gramEnd"/>
            <w:r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  <w:t>39 049 8279700</w:t>
            </w:r>
          </w:p>
          <w:p w14:paraId="24FA75AE" w14:textId="1C8706A6" w:rsidR="0074471A" w:rsidRPr="00FD0257" w:rsidRDefault="0074471A" w:rsidP="0074471A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Helvetica" w:hAnsi="Helvetica" w:cs="Helvetica"/>
                <w:color w:val="B2071B"/>
                <w:sz w:val="15"/>
              </w:rPr>
            </w:pPr>
            <w:r w:rsidRPr="00FD0257">
              <w:rPr>
                <w:rFonts w:ascii="Helvetica" w:hAnsi="Helvetica" w:cs="Helvetica"/>
                <w:color w:val="B2071B"/>
                <w:sz w:val="15"/>
              </w:rPr>
              <w:t>C.F. 80006480281</w:t>
            </w:r>
          </w:p>
          <w:p w14:paraId="37816103" w14:textId="52D5F70B" w:rsidR="0074471A" w:rsidRPr="00FD0257" w:rsidRDefault="0074471A" w:rsidP="0074471A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Helvetica" w:hAnsi="Helvetica" w:cs="Helvetica"/>
                <w:color w:val="B2071B"/>
                <w:sz w:val="15"/>
              </w:rPr>
            </w:pPr>
            <w:r w:rsidRPr="00FD0257">
              <w:rPr>
                <w:rFonts w:ascii="Helvetica" w:hAnsi="Helvetica" w:cs="Helvetica"/>
                <w:color w:val="B2071B"/>
                <w:sz w:val="15"/>
              </w:rPr>
              <w:t>P.IVA 00742430283</w:t>
            </w:r>
          </w:p>
          <w:p w14:paraId="64B58699" w14:textId="77777777" w:rsidR="0074471A" w:rsidRPr="00FD0257" w:rsidRDefault="0074471A" w:rsidP="0074471A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Helvetica" w:hAnsi="Helvetica" w:cs="Helvetica"/>
                <w:color w:val="B2071B"/>
                <w:sz w:val="15"/>
                <w:szCs w:val="16"/>
              </w:rPr>
            </w:pPr>
            <w:r w:rsidRPr="00FD0257">
              <w:rPr>
                <w:rFonts w:ascii="Helvetica" w:hAnsi="Helvetica" w:cs="Helvetica"/>
                <w:color w:val="B2071B"/>
                <w:sz w:val="15"/>
                <w:szCs w:val="16"/>
              </w:rPr>
              <w:t>dipartimento.disll@pec.unipd.it</w:t>
            </w:r>
          </w:p>
          <w:p w14:paraId="5D343806" w14:textId="6A18ACAF" w:rsidR="00B12CEC" w:rsidRPr="007600DA" w:rsidRDefault="007600DA" w:rsidP="007600DA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</w:rPr>
            </w:pPr>
            <w:r w:rsidRPr="00FD0257">
              <w:rPr>
                <w:rFonts w:ascii="Helvetica" w:hAnsi="Helvetica" w:cs="Helvetica"/>
                <w:color w:val="B3071B"/>
                <w:sz w:val="15"/>
                <w:szCs w:val="15"/>
                <w:lang w:eastAsia="it-IT"/>
              </w:rPr>
              <w:t>www.disll.unipd.it</w:t>
            </w:r>
          </w:p>
        </w:tc>
        <w:tc>
          <w:tcPr>
            <w:tcW w:w="4076" w:type="dxa"/>
            <w:tcBorders>
              <w:bottom w:val="nil"/>
            </w:tcBorders>
          </w:tcPr>
          <w:p w14:paraId="3756207D" w14:textId="77777777" w:rsidR="0094488D" w:rsidRPr="00777D69" w:rsidRDefault="00781FD2" w:rsidP="0094488D">
            <w:pPr>
              <w:rPr>
                <w:rFonts w:ascii="Arial" w:hAnsi="Arial" w:cs="Arial"/>
                <w:sz w:val="20"/>
              </w:rPr>
            </w:pPr>
          </w:p>
          <w:p w14:paraId="201C48EB" w14:textId="77777777" w:rsidR="007600DA" w:rsidRDefault="007600DA" w:rsidP="0094488D">
            <w:pPr>
              <w:rPr>
                <w:rFonts w:ascii="Arial" w:hAnsi="Arial" w:cs="Arial"/>
                <w:sz w:val="20"/>
              </w:rPr>
            </w:pPr>
          </w:p>
          <w:p w14:paraId="7E291ADF" w14:textId="120EB996" w:rsidR="0094488D" w:rsidRPr="00777D69" w:rsidRDefault="003E20FB" w:rsidP="0094488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Al Direttore del Dipartimento </w:t>
            </w:r>
            <w:proofErr w:type="spellStart"/>
            <w:r>
              <w:rPr>
                <w:rFonts w:ascii="Arial" w:hAnsi="Arial" w:cs="Arial"/>
                <w:sz w:val="20"/>
              </w:rPr>
              <w:t>DiSLL</w:t>
            </w:r>
            <w:proofErr w:type="spellEnd"/>
          </w:p>
          <w:p w14:paraId="09F8D773" w14:textId="77777777" w:rsidR="0094488D" w:rsidRPr="00777D69" w:rsidRDefault="00781FD2" w:rsidP="0094488D">
            <w:pPr>
              <w:rPr>
                <w:rFonts w:ascii="Arial" w:hAnsi="Arial" w:cs="Arial"/>
                <w:sz w:val="20"/>
              </w:rPr>
            </w:pPr>
          </w:p>
          <w:p w14:paraId="596CBE37" w14:textId="06B5565D" w:rsidR="0094488D" w:rsidRPr="00777D69" w:rsidRDefault="003E20FB" w:rsidP="0094488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Prof. Sergio Bozzola</w:t>
            </w:r>
          </w:p>
        </w:tc>
      </w:tr>
    </w:tbl>
    <w:p w14:paraId="2B381413" w14:textId="7F961870" w:rsidR="0094488D" w:rsidRDefault="00781FD2" w:rsidP="006868C7">
      <w:pPr>
        <w:pStyle w:val="CorpoTestoUnipd"/>
      </w:pPr>
    </w:p>
    <w:p w14:paraId="3C346DC9" w14:textId="77777777" w:rsidR="006069DB" w:rsidRPr="009509EA" w:rsidRDefault="006069DB" w:rsidP="006868C7">
      <w:pPr>
        <w:pStyle w:val="CorpoTestoUnipd"/>
      </w:pPr>
    </w:p>
    <w:p w14:paraId="68BBE48A" w14:textId="16077A86" w:rsidR="0094488D" w:rsidRPr="003E20FB" w:rsidRDefault="003E20FB" w:rsidP="003E20FB">
      <w:pPr>
        <w:pStyle w:val="CorpoTestoUnipd"/>
        <w:jc w:val="center"/>
        <w:rPr>
          <w:b/>
          <w:sz w:val="28"/>
          <w:szCs w:val="28"/>
        </w:rPr>
      </w:pPr>
      <w:r w:rsidRPr="003E20FB">
        <w:rPr>
          <w:b/>
          <w:sz w:val="28"/>
          <w:szCs w:val="28"/>
        </w:rPr>
        <w:t>COMPENSO PER CONFERENZA</w:t>
      </w:r>
    </w:p>
    <w:p w14:paraId="447CB8EB" w14:textId="7EC26E08" w:rsidR="003E20FB" w:rsidRDefault="003E20FB" w:rsidP="006868C7">
      <w:pPr>
        <w:pStyle w:val="CorpoTestoUnipd"/>
        <w:rPr>
          <w:sz w:val="20"/>
          <w:szCs w:val="20"/>
        </w:rPr>
      </w:pPr>
    </w:p>
    <w:p w14:paraId="04042657" w14:textId="77777777" w:rsidR="000E0773" w:rsidRPr="00613FE4" w:rsidRDefault="000E0773" w:rsidP="006868C7">
      <w:pPr>
        <w:pStyle w:val="CorpoTestoUnipd"/>
        <w:rPr>
          <w:sz w:val="20"/>
          <w:szCs w:val="20"/>
        </w:rPr>
      </w:pPr>
    </w:p>
    <w:p w14:paraId="414C2EBF" w14:textId="2279AB82" w:rsidR="002502A7" w:rsidRDefault="00860425" w:rsidP="00860425">
      <w:pPr>
        <w:pStyle w:val="CorpoTestoUnipd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Il giorno__________________presso___________________________________________</w:t>
      </w:r>
    </w:p>
    <w:p w14:paraId="6751A4CF" w14:textId="24B599A6" w:rsidR="00860425" w:rsidRDefault="00860425" w:rsidP="00860425">
      <w:pPr>
        <w:pStyle w:val="CorpoTestoUnipd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il Prof.____________________________________________________________________</w:t>
      </w:r>
    </w:p>
    <w:p w14:paraId="30B56E86" w14:textId="02A51ED3" w:rsidR="00860425" w:rsidRDefault="00860425" w:rsidP="00860425">
      <w:pPr>
        <w:pStyle w:val="CorpoTestoUnipd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terrà una conferenza/un seminario dal titolo:</w:t>
      </w:r>
    </w:p>
    <w:p w14:paraId="139C47A4" w14:textId="6D752C63" w:rsidR="00860425" w:rsidRDefault="00860425" w:rsidP="00860425">
      <w:pPr>
        <w:pStyle w:val="CorpoTestoUnipd"/>
        <w:pBdr>
          <w:bottom w:val="single" w:sz="12" w:space="1" w:color="auto"/>
        </w:pBdr>
        <w:spacing w:line="480" w:lineRule="auto"/>
        <w:rPr>
          <w:sz w:val="24"/>
          <w:szCs w:val="24"/>
        </w:rPr>
      </w:pPr>
    </w:p>
    <w:p w14:paraId="54F32390" w14:textId="0EA83C4F" w:rsidR="00860425" w:rsidRDefault="00860425" w:rsidP="00860425">
      <w:pPr>
        <w:pStyle w:val="CorpoTestoUnipd"/>
        <w:spacing w:line="480" w:lineRule="auto"/>
        <w:rPr>
          <w:b/>
          <w:sz w:val="24"/>
          <w:szCs w:val="24"/>
        </w:rPr>
      </w:pPr>
    </w:p>
    <w:p w14:paraId="671E52E0" w14:textId="6B2D5875" w:rsidR="00860425" w:rsidRDefault="00860425" w:rsidP="00860425">
      <w:pPr>
        <w:pStyle w:val="CorpoTestoUnipd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Propongo un compenso onnicomprensivo forfetario lordo pari a Euro___________________</w:t>
      </w:r>
    </w:p>
    <w:p w14:paraId="45A7759E" w14:textId="5AD145B0" w:rsidR="00860425" w:rsidRDefault="00860425" w:rsidP="00860425">
      <w:pPr>
        <w:pStyle w:val="CorpoTestoUnipd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prelevato dal progetto________________________________________________________</w:t>
      </w:r>
    </w:p>
    <w:p w14:paraId="296B4ED3" w14:textId="14BBBEFC" w:rsidR="00860425" w:rsidRDefault="00860425" w:rsidP="00860425">
      <w:pPr>
        <w:pStyle w:val="CorpoTestoUnipd"/>
        <w:spacing w:line="480" w:lineRule="auto"/>
        <w:rPr>
          <w:sz w:val="24"/>
          <w:szCs w:val="24"/>
        </w:rPr>
      </w:pPr>
    </w:p>
    <w:p w14:paraId="019A8438" w14:textId="539B3B00" w:rsidR="00860425" w:rsidRDefault="00860425" w:rsidP="00860425">
      <w:pPr>
        <w:pStyle w:val="CorpoTestoUnipd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Padova, ______________________</w:t>
      </w:r>
    </w:p>
    <w:p w14:paraId="05334193" w14:textId="1A675E53" w:rsidR="00860425" w:rsidRDefault="00860425" w:rsidP="00860425">
      <w:pPr>
        <w:pStyle w:val="CorpoTestoUnipd"/>
        <w:spacing w:line="480" w:lineRule="auto"/>
        <w:rPr>
          <w:sz w:val="24"/>
          <w:szCs w:val="24"/>
        </w:rPr>
      </w:pPr>
    </w:p>
    <w:p w14:paraId="22AA1A53" w14:textId="77777777" w:rsidR="002502A7" w:rsidRPr="006F44A3" w:rsidRDefault="002502A7" w:rsidP="002502A7">
      <w:pPr>
        <w:pStyle w:val="CorpoTestoUnipd"/>
        <w:rPr>
          <w:sz w:val="20"/>
        </w:rPr>
      </w:pPr>
      <w:r w:rsidRPr="006F44A3">
        <w:rPr>
          <w:sz w:val="20"/>
        </w:rPr>
        <w:softHyphen/>
      </w:r>
    </w:p>
    <w:p w14:paraId="61DA0BEB" w14:textId="3BF088A8" w:rsidR="002502A7" w:rsidRDefault="002502A7" w:rsidP="000E0773">
      <w:pPr>
        <w:tabs>
          <w:tab w:val="center" w:pos="7371"/>
        </w:tabs>
        <w:rPr>
          <w:rFonts w:ascii="Arial" w:hAnsi="Arial" w:cs="Arial"/>
        </w:rPr>
      </w:pPr>
      <w:r w:rsidRPr="000E0773">
        <w:rPr>
          <w:rFonts w:ascii="Arial" w:hAnsi="Arial" w:cs="Arial"/>
        </w:rPr>
        <w:tab/>
      </w:r>
      <w:r w:rsidR="000E0773" w:rsidRPr="000E0773">
        <w:rPr>
          <w:rFonts w:ascii="Arial" w:hAnsi="Arial" w:cs="Arial"/>
        </w:rPr>
        <w:t>Firma</w:t>
      </w:r>
    </w:p>
    <w:p w14:paraId="15B76582" w14:textId="77777777" w:rsidR="000E0773" w:rsidRDefault="000E0773" w:rsidP="000E0773">
      <w:pPr>
        <w:tabs>
          <w:tab w:val="center" w:pos="7371"/>
        </w:tabs>
        <w:rPr>
          <w:rFonts w:ascii="Arial" w:hAnsi="Arial" w:cs="Arial"/>
        </w:rPr>
      </w:pPr>
    </w:p>
    <w:p w14:paraId="50A1A9EE" w14:textId="273DF3B6" w:rsidR="000E0773" w:rsidRDefault="000E0773" w:rsidP="000E0773">
      <w:pPr>
        <w:tabs>
          <w:tab w:val="center" w:pos="7938"/>
        </w:tabs>
        <w:jc w:val="right"/>
        <w:rPr>
          <w:rFonts w:ascii="Arial" w:hAnsi="Arial" w:cs="Arial"/>
        </w:rPr>
      </w:pPr>
    </w:p>
    <w:p w14:paraId="7C835E57" w14:textId="17D27318" w:rsidR="004D17F0" w:rsidRPr="006069DB" w:rsidRDefault="000E0773" w:rsidP="006069DB">
      <w:pPr>
        <w:tabs>
          <w:tab w:val="center" w:pos="7938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sectPr w:rsidR="004D17F0" w:rsidRPr="006069DB" w:rsidSect="002502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55" w:right="985" w:bottom="1560" w:left="1134" w:header="85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CBA1E" w14:textId="77777777" w:rsidR="00781FD2" w:rsidRDefault="00781FD2">
      <w:r>
        <w:separator/>
      </w:r>
    </w:p>
  </w:endnote>
  <w:endnote w:type="continuationSeparator" w:id="0">
    <w:p w14:paraId="0395C4EA" w14:textId="77777777" w:rsidR="00781FD2" w:rsidRDefault="00781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781FD2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77CAF239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6069DB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 w14:paraId="6114813C" w14:textId="77777777">
      <w:trPr>
        <w:trHeight w:val="304"/>
      </w:trPr>
      <w:tc>
        <w:tcPr>
          <w:tcW w:w="9782" w:type="dxa"/>
        </w:tcPr>
        <w:p w14:paraId="79A243EB" w14:textId="77777777" w:rsidR="00BB21D0" w:rsidRPr="00005808" w:rsidRDefault="00BB21D0" w:rsidP="002502A7">
          <w:pPr>
            <w:tabs>
              <w:tab w:val="center" w:pos="7938"/>
            </w:tabs>
            <w:outlineLvl w:val="0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14:paraId="6AAEC62B" w14:textId="77777777" w:rsidR="0094488D" w:rsidRDefault="00781FD2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A7403" w14:textId="77777777" w:rsidR="002502A7" w:rsidRDefault="002502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0F8D97" w14:textId="77777777" w:rsidR="00781FD2" w:rsidRDefault="00781FD2">
      <w:r>
        <w:separator/>
      </w:r>
    </w:p>
  </w:footnote>
  <w:footnote w:type="continuationSeparator" w:id="0">
    <w:p w14:paraId="0259A030" w14:textId="77777777" w:rsidR="00781FD2" w:rsidRDefault="00781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BBD17" w14:textId="77777777" w:rsidR="002502A7" w:rsidRDefault="002502A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D732D" w14:textId="3C169D60" w:rsidR="002502A7" w:rsidRDefault="002502A7" w:rsidP="002502A7">
    <w:pPr>
      <w:widowControl w:val="0"/>
      <w:tabs>
        <w:tab w:val="left" w:pos="360"/>
        <w:tab w:val="right" w:pos="9781"/>
      </w:tabs>
      <w:autoSpaceDE w:val="0"/>
      <w:autoSpaceDN w:val="0"/>
      <w:adjustRightInd w:val="0"/>
      <w:textAlignment w:val="center"/>
      <w:rPr>
        <w:rFonts w:ascii="Arial" w:hAnsi="Arial" w:cs="Arial"/>
        <w:b/>
        <w:color w:val="B2071B"/>
        <w:sz w:val="17"/>
        <w:szCs w:val="17"/>
      </w:rPr>
    </w:pPr>
    <w:r>
      <w:rPr>
        <w:rFonts w:ascii="Arial" w:hAnsi="Arial" w:cs="Arial"/>
        <w:b/>
        <w:color w:val="B2071B"/>
        <w:sz w:val="17"/>
        <w:szCs w:val="17"/>
      </w:rPr>
      <w:tab/>
    </w:r>
    <w:r>
      <w:rPr>
        <w:rFonts w:ascii="Arial" w:hAnsi="Arial" w:cs="Arial"/>
        <w:b/>
        <w:color w:val="B2071B"/>
        <w:sz w:val="17"/>
        <w:szCs w:val="17"/>
      </w:rPr>
      <w:tab/>
      <w:t>DIPARTIMENTO DI STUDI LINGUISTICI E LETTERARI (</w:t>
    </w:r>
    <w:proofErr w:type="spellStart"/>
    <w:r>
      <w:rPr>
        <w:rFonts w:ascii="Arial" w:hAnsi="Arial" w:cs="Arial"/>
        <w:b/>
        <w:color w:val="B2071B"/>
        <w:sz w:val="17"/>
        <w:szCs w:val="17"/>
      </w:rPr>
      <w:t>DiSLL</w:t>
    </w:r>
    <w:proofErr w:type="spellEnd"/>
    <w:r>
      <w:rPr>
        <w:rFonts w:ascii="Arial" w:hAnsi="Arial" w:cs="Arial"/>
        <w:b/>
        <w:color w:val="B2071B"/>
        <w:sz w:val="17"/>
        <w:szCs w:val="17"/>
      </w:rPr>
      <w:t xml:space="preserve">) </w:t>
    </w:r>
    <w:r>
      <w:rPr>
        <w:rFonts w:ascii="Arial" w:hAnsi="Arial" w:cs="Arial"/>
        <w:noProof/>
        <w:color w:val="B2071B"/>
        <w:lang w:eastAsia="it-IT"/>
      </w:rPr>
      <w:drawing>
        <wp:inline distT="0" distB="0" distL="0" distR="0" wp14:anchorId="1D187BE3" wp14:editId="4F5574BA">
          <wp:extent cx="165100" cy="101600"/>
          <wp:effectExtent l="25400" t="0" r="0" b="0"/>
          <wp:docPr id="137" name="Immagine 137" descr="rombo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rombo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" cy="10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olor w:val="B2071B"/>
        <w:sz w:val="17"/>
        <w:szCs w:val="17"/>
      </w:rPr>
      <w:t xml:space="preserve"> </w:t>
    </w:r>
    <w:r w:rsidRPr="00737F3F">
      <w:rPr>
        <w:rFonts w:ascii="Arial" w:hAnsi="Arial" w:cs="Arial"/>
        <w:b/>
        <w:color w:val="B2071B"/>
        <w:sz w:val="17"/>
        <w:szCs w:val="17"/>
      </w:rPr>
      <w:t>UNIVERSITÀ</w:t>
    </w:r>
    <w:r>
      <w:rPr>
        <w:rFonts w:ascii="Arial" w:hAnsi="Arial" w:cs="Arial"/>
        <w:b/>
        <w:color w:val="B2071B"/>
        <w:sz w:val="17"/>
        <w:szCs w:val="17"/>
      </w:rPr>
      <w:t xml:space="preserve"> DEGLI STUDI DI PADOVA</w:t>
    </w: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01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9"/>
      <w:gridCol w:w="4147"/>
      <w:gridCol w:w="6515"/>
    </w:tblGrid>
    <w:tr w:rsidR="00946647" w14:paraId="3C574016" w14:textId="77777777" w:rsidTr="007600DA">
      <w:trPr>
        <w:trHeight w:val="1554"/>
      </w:trPr>
      <w:tc>
        <w:tcPr>
          <w:tcW w:w="1239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4147" w:type="dxa"/>
        </w:tcPr>
        <w:p w14:paraId="56780F08" w14:textId="320AA645" w:rsidR="00027C46" w:rsidRPr="004D24BE" w:rsidRDefault="007600DA" w:rsidP="007600DA">
          <w:pPr>
            <w:tabs>
              <w:tab w:val="right" w:pos="5554"/>
            </w:tabs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5D996FFE" wp14:editId="3277A523">
                <wp:extent cx="2291715" cy="634365"/>
                <wp:effectExtent l="0" t="0" r="0" b="0"/>
                <wp:docPr id="138" name="Immagine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DISLL_col_comp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1715" cy="634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5" w:type="dxa"/>
        </w:tcPr>
        <w:p w14:paraId="56E578C7" w14:textId="1E404EE2" w:rsidR="00027C46" w:rsidRPr="00117E48" w:rsidRDefault="006868C7" w:rsidP="007600DA">
          <w:pPr>
            <w:ind w:left="1022" w:right="869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139" name="Immagine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781FD2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C30EC"/>
    <w:rsid w:val="000E0773"/>
    <w:rsid w:val="00145862"/>
    <w:rsid w:val="001717A6"/>
    <w:rsid w:val="001B7E86"/>
    <w:rsid w:val="001E2B82"/>
    <w:rsid w:val="002502A7"/>
    <w:rsid w:val="002A3626"/>
    <w:rsid w:val="00364598"/>
    <w:rsid w:val="00381AC5"/>
    <w:rsid w:val="003B1A2B"/>
    <w:rsid w:val="003E20FB"/>
    <w:rsid w:val="0040197B"/>
    <w:rsid w:val="0042222C"/>
    <w:rsid w:val="004868FA"/>
    <w:rsid w:val="0049085F"/>
    <w:rsid w:val="004C3ADE"/>
    <w:rsid w:val="004D17F0"/>
    <w:rsid w:val="00563E01"/>
    <w:rsid w:val="005862B8"/>
    <w:rsid w:val="005A10B9"/>
    <w:rsid w:val="006069DB"/>
    <w:rsid w:val="00613837"/>
    <w:rsid w:val="00613FE4"/>
    <w:rsid w:val="00650B04"/>
    <w:rsid w:val="006660B5"/>
    <w:rsid w:val="006868C7"/>
    <w:rsid w:val="006E2245"/>
    <w:rsid w:val="006F4F66"/>
    <w:rsid w:val="007046DB"/>
    <w:rsid w:val="00731C3B"/>
    <w:rsid w:val="00737F3F"/>
    <w:rsid w:val="0074471A"/>
    <w:rsid w:val="007600DA"/>
    <w:rsid w:val="00781FD2"/>
    <w:rsid w:val="00795681"/>
    <w:rsid w:val="007B52A7"/>
    <w:rsid w:val="00846EBC"/>
    <w:rsid w:val="00860425"/>
    <w:rsid w:val="00875743"/>
    <w:rsid w:val="00893937"/>
    <w:rsid w:val="008B5C37"/>
    <w:rsid w:val="008D42AB"/>
    <w:rsid w:val="00946647"/>
    <w:rsid w:val="009509EA"/>
    <w:rsid w:val="009A19AE"/>
    <w:rsid w:val="009C1746"/>
    <w:rsid w:val="00A42B9B"/>
    <w:rsid w:val="00A66B19"/>
    <w:rsid w:val="00B12CEC"/>
    <w:rsid w:val="00B76052"/>
    <w:rsid w:val="00B81DE5"/>
    <w:rsid w:val="00B94274"/>
    <w:rsid w:val="00BB21D0"/>
    <w:rsid w:val="00C17B1A"/>
    <w:rsid w:val="00C40A89"/>
    <w:rsid w:val="00C45DCF"/>
    <w:rsid w:val="00C7146B"/>
    <w:rsid w:val="00C90A4A"/>
    <w:rsid w:val="00CB7CA5"/>
    <w:rsid w:val="00D23C98"/>
    <w:rsid w:val="00D23FE8"/>
    <w:rsid w:val="00D435B9"/>
    <w:rsid w:val="00D5424B"/>
    <w:rsid w:val="00DD14C2"/>
    <w:rsid w:val="00DF1A57"/>
    <w:rsid w:val="00DF1BFD"/>
    <w:rsid w:val="00E00101"/>
    <w:rsid w:val="00E203C9"/>
    <w:rsid w:val="00E3593B"/>
    <w:rsid w:val="00E52C31"/>
    <w:rsid w:val="00F1597A"/>
    <w:rsid w:val="00F64653"/>
    <w:rsid w:val="00FD0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link w:val="IntestazioneCarattere"/>
    <w:uiPriority w:val="99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02A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7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Antonietta Dondi dall'Orologio</cp:lastModifiedBy>
  <cp:revision>7</cp:revision>
  <cp:lastPrinted>2019-08-30T06:17:00Z</cp:lastPrinted>
  <dcterms:created xsi:type="dcterms:W3CDTF">2019-11-04T10:10:00Z</dcterms:created>
  <dcterms:modified xsi:type="dcterms:W3CDTF">2020-10-02T13:21:00Z</dcterms:modified>
</cp:coreProperties>
</file>